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17B5" w:rsidRDefault="001C5387">
      <w:r>
        <w:rPr>
          <w:noProof/>
        </w:rPr>
        <w:drawing>
          <wp:inline distT="0" distB="0" distL="0" distR="0" wp14:anchorId="2259E3B5" wp14:editId="36C93A37">
            <wp:extent cx="7772400" cy="2438400"/>
            <wp:effectExtent l="0" t="0" r="0" b="0"/>
            <wp:docPr id="1318081981" name="Picture 1" descr="A picture containing time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081981" name="Picture 1" descr="A picture containing timeline&#10;&#10;AI-generated content may be incorrect."/>
                    <pic:cNvPicPr/>
                  </pic:nvPicPr>
                  <pic:blipFill>
                    <a:blip r:embed="rId4"/>
                    <a:stretch>
                      <a:fillRect/>
                    </a:stretch>
                  </pic:blipFill>
                  <pic:spPr>
                    <a:xfrm>
                      <a:off x="0" y="0"/>
                      <a:ext cx="7772400" cy="2438400"/>
                    </a:xfrm>
                    <a:prstGeom prst="rect">
                      <a:avLst/>
                    </a:prstGeom>
                  </pic:spPr>
                </pic:pic>
              </a:graphicData>
            </a:graphic>
          </wp:inline>
        </w:drawing>
      </w:r>
    </w:p>
    <w:p w:rsidR="007717B5" w:rsidRDefault="007717B5" w:rsidP="007717B5"/>
    <w:p w:rsidR="005554E5" w:rsidRDefault="005554E5"/>
    <w:p w:rsidR="007717B5" w:rsidRDefault="00552097">
      <w:r>
        <w:rPr>
          <w:rFonts w:hint="eastAsia"/>
          <w:noProof/>
        </w:rPr>
        <mc:AlternateContent>
          <mc:Choice Requires="wps">
            <w:drawing>
              <wp:anchor distT="0" distB="0" distL="114300" distR="114300" simplePos="0" relativeHeight="251659264" behindDoc="0" locked="0" layoutInCell="1" allowOverlap="1" wp14:anchorId="48D74E1F" wp14:editId="06DCD674">
                <wp:simplePos x="0" y="0"/>
                <wp:positionH relativeFrom="column">
                  <wp:posOffset>609600</wp:posOffset>
                </wp:positionH>
                <wp:positionV relativeFrom="paragraph">
                  <wp:posOffset>112395</wp:posOffset>
                </wp:positionV>
                <wp:extent cx="6564630" cy="6599555"/>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6564630" cy="6599555"/>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id="1">
                        <w:txbxContent>
                          <w:p w:rsidR="000F50BD" w:rsidRPr="00FF0F9D" w:rsidRDefault="00EE441A" w:rsidP="000F50BD">
                            <w:pPr>
                              <w:rPr>
                                <w:rFonts w:cs="Times New Roman"/>
                              </w:rPr>
                            </w:pPr>
                            <w:r>
                              <w:rPr>
                                <w:rFonts w:cs="Times New Roman"/>
                              </w:rPr>
                              <w:t>March 21</w:t>
                            </w:r>
                            <w:r w:rsidR="000F50BD" w:rsidRPr="00FF0F9D">
                              <w:rPr>
                                <w:rFonts w:cs="Times New Roman"/>
                              </w:rPr>
                              <w:t>, 2025</w:t>
                            </w:r>
                          </w:p>
                          <w:p w:rsidR="000F50BD" w:rsidRDefault="000F50BD" w:rsidP="000F50BD">
                            <w:pPr>
                              <w:pStyle w:val="NoSpacing"/>
                              <w:rPr>
                                <w:rFonts w:asciiTheme="minorHAnsi" w:hAnsiTheme="minorHAnsi"/>
                              </w:rPr>
                            </w:pPr>
                          </w:p>
                          <w:p w:rsidR="00EE441A" w:rsidRDefault="00EE441A" w:rsidP="000F50BD">
                            <w:pPr>
                              <w:pStyle w:val="NoSpacing"/>
                              <w:rPr>
                                <w:rFonts w:asciiTheme="minorHAnsi" w:hAnsiTheme="minorHAnsi"/>
                              </w:rPr>
                            </w:pPr>
                          </w:p>
                          <w:p w:rsidR="00EE441A" w:rsidRPr="00FF0F9D" w:rsidRDefault="00EE441A" w:rsidP="000F50BD">
                            <w:pPr>
                              <w:pStyle w:val="NoSpacing"/>
                              <w:rPr>
                                <w:rFonts w:asciiTheme="minorHAnsi" w:hAnsiTheme="minorHAnsi"/>
                              </w:rPr>
                            </w:pPr>
                            <w:bookmarkStart w:id="0" w:name="_GoBack"/>
                            <w:bookmarkEnd w:id="0"/>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Genevieve Richardson</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Bay Area Legal Aid </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Heather Hostler</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California Indian Legal Services </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Jessica Jewell</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California Rural Legal Assistance, Inc.</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Michelle </w:t>
                            </w:r>
                            <w:proofErr w:type="spellStart"/>
                            <w:r w:rsidRPr="00FF0F9D">
                              <w:rPr>
                                <w:rFonts w:cs="Times New Roman"/>
                                <w:color w:val="000000"/>
                              </w:rPr>
                              <w:t>Kezirian</w:t>
                            </w:r>
                            <w:proofErr w:type="spellEnd"/>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Central California Legal Services </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Kate Marr</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Community Legal Aid SoCal </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Valentin Narvaez</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Greater Bakersfield Legal Assistance</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 </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Tessie </w:t>
                            </w:r>
                            <w:proofErr w:type="spellStart"/>
                            <w:r w:rsidRPr="00FF0F9D">
                              <w:rPr>
                                <w:rFonts w:cs="Times New Roman"/>
                                <w:color w:val="000000"/>
                              </w:rPr>
                              <w:t>Solorzano</w:t>
                            </w:r>
                            <w:proofErr w:type="spellEnd"/>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Inland Counties Legal Services</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 </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Silvia Argueta</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Legal Aid Foundation of Los Angeles </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Joanne </w:t>
                            </w:r>
                            <w:proofErr w:type="spellStart"/>
                            <w:r w:rsidRPr="00FF0F9D">
                              <w:rPr>
                                <w:rFonts w:cs="Times New Roman"/>
                                <w:color w:val="000000"/>
                              </w:rPr>
                              <w:t>Franciscus</w:t>
                            </w:r>
                            <w:proofErr w:type="spellEnd"/>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Legal Aid Society of San Diego, Inc.</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 </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Gary Smith</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Legal Services of Northern California</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rPr>
                                <w:rFonts w:cs="Times New Roman"/>
                                <w:color w:val="000000"/>
                              </w:rPr>
                            </w:pPr>
                            <w:r w:rsidRPr="00FF0F9D">
                              <w:rPr>
                                <w:rFonts w:cs="Times New Roman"/>
                                <w:color w:val="000000"/>
                              </w:rPr>
                              <w:t xml:space="preserve">Yvonne </w:t>
                            </w:r>
                            <w:proofErr w:type="spellStart"/>
                            <w:r w:rsidRPr="00FF0F9D">
                              <w:rPr>
                                <w:rFonts w:cs="Times New Roman"/>
                                <w:color w:val="000000"/>
                              </w:rPr>
                              <w:t>Mariajimenez</w:t>
                            </w:r>
                            <w:proofErr w:type="spellEnd"/>
                          </w:p>
                          <w:p w:rsidR="000F50BD" w:rsidRPr="00FF0F9D" w:rsidRDefault="000F50BD" w:rsidP="000F50BD">
                            <w:pPr>
                              <w:rPr>
                                <w:rFonts w:cs="Times New Roman"/>
                                <w:color w:val="000000"/>
                              </w:rPr>
                            </w:pPr>
                            <w:r w:rsidRPr="00FF0F9D">
                              <w:rPr>
                                <w:rFonts w:cs="Times New Roman"/>
                                <w:color w:val="000000"/>
                              </w:rPr>
                              <w:t>Neighborhood Legal Services of Los Angeles</w:t>
                            </w:r>
                          </w:p>
                          <w:p w:rsidR="000F50BD" w:rsidRPr="00FB1BCF" w:rsidRDefault="000F50BD" w:rsidP="000F50BD">
                            <w:pPr>
                              <w:rPr>
                                <w:rFonts w:ascii="Times New Roman" w:hAnsi="Times New Roman" w:cs="Times New Roman"/>
                              </w:rPr>
                            </w:pPr>
                          </w:p>
                          <w:p w:rsidR="000F50BD" w:rsidRDefault="000F50BD" w:rsidP="000F50BD">
                            <w:pPr>
                              <w:rPr>
                                <w:rFonts w:ascii="Times New Roman" w:hAnsi="Times New Roman" w:cs="Times New Roman"/>
                                <w:b/>
                              </w:rPr>
                            </w:pPr>
                          </w:p>
                          <w:p w:rsidR="000F50BD" w:rsidRDefault="000F50BD" w:rsidP="000F50BD">
                            <w:pPr>
                              <w:rPr>
                                <w:rFonts w:ascii="Times New Roman" w:hAnsi="Times New Roman" w:cs="Times New Roman"/>
                                <w:b/>
                              </w:rPr>
                            </w:pPr>
                          </w:p>
                          <w:p w:rsidR="000F50BD" w:rsidRPr="00FF0F9D" w:rsidRDefault="000F50BD" w:rsidP="000F50BD">
                            <w:pPr>
                              <w:rPr>
                                <w:rFonts w:cs="Times New Roman"/>
                                <w:b/>
                              </w:rPr>
                            </w:pPr>
                            <w:r w:rsidRPr="00FF0F9D">
                              <w:rPr>
                                <w:rFonts w:cs="Times New Roman"/>
                                <w:b/>
                              </w:rPr>
                              <w:t>Re: Invitation to Legal Service Organizations to Participate in Budget</w:t>
                            </w:r>
                          </w:p>
                          <w:p w:rsidR="000F50BD" w:rsidRPr="00FF0F9D" w:rsidRDefault="000F50BD" w:rsidP="000F50BD">
                            <w:pPr>
                              <w:rPr>
                                <w:rFonts w:cs="Times New Roman"/>
                              </w:rPr>
                            </w:pPr>
                          </w:p>
                          <w:p w:rsidR="000F50BD" w:rsidRPr="00FF0F9D" w:rsidRDefault="000F50BD" w:rsidP="000F50BD">
                            <w:pPr>
                              <w:autoSpaceDE w:val="0"/>
                              <w:autoSpaceDN w:val="0"/>
                              <w:adjustRightInd w:val="0"/>
                              <w:jc w:val="both"/>
                              <w:rPr>
                                <w:rFonts w:cs="Times New Roman"/>
                                <w:color w:val="000000"/>
                              </w:rPr>
                            </w:pPr>
                            <w:r w:rsidRPr="00FF0F9D">
                              <w:rPr>
                                <w:rFonts w:cs="Times New Roman"/>
                              </w:rPr>
                              <w:t xml:space="preserve">Dear </w:t>
                            </w:r>
                            <w:r w:rsidR="00FF0F9D" w:rsidRPr="00FF0F9D">
                              <w:rPr>
                                <w:rFonts w:cs="Times New Roman"/>
                                <w:color w:val="000000"/>
                              </w:rPr>
                              <w:t>Executive Directors of Legal A</w:t>
                            </w:r>
                            <w:r w:rsidRPr="00FF0F9D">
                              <w:rPr>
                                <w:rFonts w:cs="Times New Roman"/>
                                <w:color w:val="000000"/>
                              </w:rPr>
                              <w:t>id programs:</w:t>
                            </w:r>
                          </w:p>
                          <w:p w:rsidR="000F50BD" w:rsidRPr="00FF0F9D" w:rsidRDefault="000F50BD" w:rsidP="000F50BD">
                            <w:pPr>
                              <w:rPr>
                                <w:rFonts w:cs="Times New Roman"/>
                              </w:rPr>
                            </w:pPr>
                          </w:p>
                          <w:p w:rsidR="000F50BD" w:rsidRPr="00FF0F9D" w:rsidRDefault="000F50BD" w:rsidP="000F50BD">
                            <w:pPr>
                              <w:rPr>
                                <w:rFonts w:cs="Times New Roman"/>
                              </w:rPr>
                            </w:pPr>
                            <w:r w:rsidRPr="00FF0F9D">
                              <w:rPr>
                                <w:rFonts w:cs="Times New Roman"/>
                              </w:rPr>
                              <w:t>Please consider this an official request that representatives from California’s Legal Services Corporations (LSC) – funded programs provide, in written and/or oral form, to my office information and input regarding the 2025-26 Budget.</w:t>
                            </w:r>
                          </w:p>
                          <w:p w:rsidR="000F50BD" w:rsidRPr="00FF0F9D" w:rsidRDefault="000F50BD" w:rsidP="000F50BD">
                            <w:pPr>
                              <w:rPr>
                                <w:rFonts w:cs="Times New Roman"/>
                              </w:rPr>
                            </w:pPr>
                          </w:p>
                          <w:p w:rsidR="000F50BD" w:rsidRPr="00FF0F9D" w:rsidRDefault="000F50BD" w:rsidP="000F50BD">
                            <w:pPr>
                              <w:rPr>
                                <w:rFonts w:cs="Times New Roman"/>
                              </w:rPr>
                            </w:pPr>
                            <w:r w:rsidRPr="00FF0F9D">
                              <w:rPr>
                                <w:rFonts w:cs="Times New Roman"/>
                              </w:rPr>
                              <w:t>The information provided can either be in writing or in oral form. My office will share the programs’ communication with other legislative staff, committee, agencies and the executive branch as we deem appropriate.</w:t>
                            </w:r>
                          </w:p>
                          <w:p w:rsidR="000F50BD" w:rsidRPr="00FF0F9D" w:rsidRDefault="000F50BD" w:rsidP="000F50BD">
                            <w:pPr>
                              <w:rPr>
                                <w:rFonts w:cs="Times New Roman"/>
                              </w:rPr>
                            </w:pPr>
                          </w:p>
                          <w:p w:rsidR="000F50BD" w:rsidRPr="00FF0F9D" w:rsidRDefault="000F50BD" w:rsidP="000F50BD">
                            <w:pPr>
                              <w:rPr>
                                <w:rFonts w:cs="Times New Roman"/>
                              </w:rPr>
                            </w:pPr>
                            <w:r w:rsidRPr="00FF0F9D">
                              <w:rPr>
                                <w:rFonts w:cs="Times New Roman"/>
                              </w:rPr>
                              <w:t>We understand that the LSC-funded programs in California are:</w:t>
                            </w:r>
                          </w:p>
                          <w:p w:rsidR="000F50BD" w:rsidRPr="00FF0F9D" w:rsidRDefault="000F50BD" w:rsidP="000F50BD">
                            <w:pPr>
                              <w:rPr>
                                <w:rFonts w:cs="Times New Roman"/>
                              </w:rPr>
                            </w:pPr>
                          </w:p>
                          <w:p w:rsidR="000F50BD" w:rsidRPr="00FF0F9D" w:rsidRDefault="000F50BD" w:rsidP="000F50BD">
                            <w:pPr>
                              <w:rPr>
                                <w:rFonts w:cs="Times New Roman"/>
                              </w:rPr>
                            </w:pPr>
                            <w:r w:rsidRPr="00FF0F9D">
                              <w:rPr>
                                <w:rFonts w:cs="Times New Roman"/>
                              </w:rPr>
                              <w:t>Bay Area Legal Aid</w:t>
                            </w:r>
                            <w:r w:rsidRPr="00FF0F9D">
                              <w:rPr>
                                <w:rFonts w:cs="Times New Roman"/>
                              </w:rPr>
                              <w:tab/>
                            </w:r>
                            <w:r w:rsidRPr="00FF0F9D">
                              <w:rPr>
                                <w:rFonts w:cs="Times New Roman"/>
                              </w:rPr>
                              <w:tab/>
                            </w:r>
                            <w:r w:rsidRPr="00FF0F9D">
                              <w:rPr>
                                <w:rFonts w:cs="Times New Roman"/>
                              </w:rPr>
                              <w:tab/>
                            </w:r>
                            <w:r w:rsidRPr="00FF0F9D">
                              <w:rPr>
                                <w:rFonts w:cs="Times New Roman"/>
                              </w:rPr>
                              <w:tab/>
                              <w:t>Inland County Legal Services</w:t>
                            </w:r>
                          </w:p>
                          <w:p w:rsidR="000F50BD" w:rsidRPr="00FF0F9D" w:rsidRDefault="000F50BD" w:rsidP="000F50BD">
                            <w:pPr>
                              <w:rPr>
                                <w:rFonts w:cs="Times New Roman"/>
                              </w:rPr>
                            </w:pPr>
                            <w:r w:rsidRPr="00FF0F9D">
                              <w:rPr>
                                <w:rFonts w:cs="Times New Roman"/>
                              </w:rPr>
                              <w:t>California Indian Legal Services</w:t>
                            </w:r>
                            <w:r w:rsidRPr="00FF0F9D">
                              <w:rPr>
                                <w:rFonts w:cs="Times New Roman"/>
                              </w:rPr>
                              <w:tab/>
                            </w:r>
                            <w:r w:rsidRPr="00FF0F9D">
                              <w:rPr>
                                <w:rFonts w:cs="Times New Roman"/>
                              </w:rPr>
                              <w:tab/>
                              <w:t>Legal Aid Foundation of Los Angeles</w:t>
                            </w:r>
                          </w:p>
                          <w:p w:rsidR="000F50BD" w:rsidRPr="00FF0F9D" w:rsidRDefault="000F50BD" w:rsidP="000F50BD">
                            <w:pPr>
                              <w:rPr>
                                <w:rFonts w:cs="Times New Roman"/>
                              </w:rPr>
                            </w:pPr>
                            <w:r w:rsidRPr="00FF0F9D">
                              <w:rPr>
                                <w:rFonts w:cs="Times New Roman"/>
                              </w:rPr>
                              <w:t>California Rural Legal Assistance, Inc.</w:t>
                            </w:r>
                            <w:r w:rsidRPr="00FF0F9D">
                              <w:rPr>
                                <w:rFonts w:cs="Times New Roman"/>
                              </w:rPr>
                              <w:tab/>
                              <w:t>Legal Aid Society of San Diego, Inc.</w:t>
                            </w:r>
                          </w:p>
                          <w:p w:rsidR="000F50BD" w:rsidRPr="00FF0F9D" w:rsidRDefault="000F50BD" w:rsidP="000F50BD">
                            <w:pPr>
                              <w:rPr>
                                <w:rFonts w:cs="Times New Roman"/>
                              </w:rPr>
                            </w:pPr>
                            <w:r w:rsidRPr="00FF0F9D">
                              <w:rPr>
                                <w:rFonts w:cs="Times New Roman"/>
                              </w:rPr>
                              <w:t>Central California Legal Services</w:t>
                            </w:r>
                            <w:r w:rsidRPr="00FF0F9D">
                              <w:rPr>
                                <w:rFonts w:cs="Times New Roman"/>
                              </w:rPr>
                              <w:tab/>
                            </w:r>
                            <w:r w:rsidRPr="00FF0F9D">
                              <w:rPr>
                                <w:rFonts w:cs="Times New Roman"/>
                              </w:rPr>
                              <w:tab/>
                              <w:t>Legal Services of Northern California</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Community Legal Aid SoCal </w:t>
                            </w:r>
                            <w:r w:rsidRPr="00FF0F9D">
                              <w:rPr>
                                <w:rFonts w:cs="Times New Roman"/>
                                <w:color w:val="000000"/>
                              </w:rPr>
                              <w:tab/>
                              <w:t xml:space="preserve">                        </w:t>
                            </w:r>
                            <w:r w:rsidR="00FF0F9D">
                              <w:rPr>
                                <w:rFonts w:cs="Times New Roman"/>
                                <w:color w:val="000000"/>
                              </w:rPr>
                              <w:t xml:space="preserve">   </w:t>
                            </w:r>
                            <w:r w:rsidRPr="00FF0F9D">
                              <w:rPr>
                                <w:rFonts w:cs="Times New Roman"/>
                              </w:rPr>
                              <w:t>Neighborhood Legal Services of Los Angeles</w:t>
                            </w:r>
                          </w:p>
                          <w:p w:rsidR="000F50BD" w:rsidRPr="00FF0F9D" w:rsidRDefault="000F50BD" w:rsidP="000F50BD">
                            <w:pPr>
                              <w:rPr>
                                <w:rFonts w:cs="Times New Roman"/>
                              </w:rPr>
                            </w:pPr>
                            <w:r w:rsidRPr="00FF0F9D">
                              <w:rPr>
                                <w:rFonts w:cs="Times New Roman"/>
                              </w:rPr>
                              <w:t>Greater Bakersfield Legal Assistance</w:t>
                            </w:r>
                            <w:r w:rsidRPr="00FF0F9D">
                              <w:rPr>
                                <w:rFonts w:cs="Times New Roman"/>
                              </w:rPr>
                              <w:tab/>
                            </w:r>
                            <w:r w:rsidRPr="00FF0F9D">
                              <w:rPr>
                                <w:rFonts w:cs="Times New Roman"/>
                              </w:rPr>
                              <w:tab/>
                            </w:r>
                          </w:p>
                          <w:p w:rsidR="000F50BD" w:rsidRPr="00FF0F9D" w:rsidRDefault="000F50BD" w:rsidP="000F50BD">
                            <w:pPr>
                              <w:rPr>
                                <w:rFonts w:cs="Times New Roman"/>
                              </w:rPr>
                            </w:pPr>
                          </w:p>
                          <w:p w:rsidR="000F50BD" w:rsidRPr="00FF0F9D" w:rsidRDefault="000F50BD" w:rsidP="000F50BD">
                            <w:pPr>
                              <w:rPr>
                                <w:rFonts w:cs="Times New Roman"/>
                              </w:rPr>
                            </w:pPr>
                            <w:r w:rsidRPr="00FF0F9D">
                              <w:rPr>
                                <w:rFonts w:cs="Times New Roman"/>
                              </w:rPr>
                              <w:t>Thank you for providing important information on this budget and legislative session.</w:t>
                            </w:r>
                          </w:p>
                          <w:p w:rsidR="000F50BD" w:rsidRPr="00FF0F9D" w:rsidRDefault="000F50BD" w:rsidP="000F50BD">
                            <w:pPr>
                              <w:rPr>
                                <w:rFonts w:cs="Times New Roman"/>
                              </w:rPr>
                            </w:pPr>
                          </w:p>
                          <w:p w:rsidR="000F50BD" w:rsidRPr="00FF0F9D" w:rsidRDefault="000F50BD" w:rsidP="000F50BD">
                            <w:pPr>
                              <w:rPr>
                                <w:rFonts w:cs="Times New Roman"/>
                              </w:rPr>
                            </w:pPr>
                            <w:r w:rsidRPr="00FF0F9D">
                              <w:rPr>
                                <w:rFonts w:cs="Times New Roman"/>
                              </w:rPr>
                              <w:t>Sincerely,</w:t>
                            </w:r>
                          </w:p>
                          <w:p w:rsidR="000F50BD" w:rsidRPr="00FF0F9D" w:rsidRDefault="000F50BD" w:rsidP="000F50BD"/>
                          <w:p w:rsidR="00FF0F9D" w:rsidRPr="00FF0F9D" w:rsidRDefault="00FF0F9D" w:rsidP="00FF0F9D">
                            <w:r w:rsidRPr="00FF0F9D">
                              <w:rPr>
                                <w:noProof/>
                              </w:rPr>
                              <w:drawing>
                                <wp:inline distT="0" distB="0" distL="0" distR="0" wp14:anchorId="01FEE9FC" wp14:editId="2B631F3F">
                                  <wp:extent cx="1816100" cy="641350"/>
                                  <wp:effectExtent l="0" t="0" r="0" b="6350"/>
                                  <wp:docPr id="3" name="Picture 3" descr="Senator Wiener Digital 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nator Wiener Digital Signatur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16100" cy="641350"/>
                                          </a:xfrm>
                                          <a:prstGeom prst="rect">
                                            <a:avLst/>
                                          </a:prstGeom>
                                          <a:noFill/>
                                          <a:ln>
                                            <a:noFill/>
                                          </a:ln>
                                        </pic:spPr>
                                      </pic:pic>
                                    </a:graphicData>
                                  </a:graphic>
                                </wp:inline>
                              </w:drawing>
                            </w:r>
                          </w:p>
                          <w:p w:rsidR="00FF0F9D" w:rsidRPr="00FF0F9D" w:rsidRDefault="00FF0F9D" w:rsidP="00FF0F9D">
                            <w:pPr>
                              <w:rPr>
                                <w:b/>
                              </w:rPr>
                            </w:pPr>
                            <w:r w:rsidRPr="00FF0F9D">
                              <w:rPr>
                                <w:b/>
                              </w:rPr>
                              <w:t>Scott Wiener</w:t>
                            </w:r>
                          </w:p>
                          <w:p w:rsidR="00FF0F9D" w:rsidRPr="00FF0F9D" w:rsidRDefault="00FF0F9D" w:rsidP="00FF0F9D">
                            <w:r w:rsidRPr="00FF0F9D">
                              <w:t>Senator, 11</w:t>
                            </w:r>
                            <w:r w:rsidRPr="00FF0F9D">
                              <w:rPr>
                                <w:vertAlign w:val="superscript"/>
                              </w:rPr>
                              <w:t>th</w:t>
                            </w:r>
                            <w:r w:rsidRPr="00FF0F9D">
                              <w:t xml:space="preserve"> District</w:t>
                            </w:r>
                          </w:p>
                          <w:p w:rsidR="000F50BD" w:rsidRDefault="000F50BD" w:rsidP="000F50BD"/>
                          <w:p w:rsidR="00EE441A" w:rsidRPr="00FF0F9D" w:rsidRDefault="00EE441A" w:rsidP="000F50BD"/>
                          <w:p w:rsidR="000F50BD" w:rsidRPr="00EE441A" w:rsidRDefault="000F50BD" w:rsidP="000F50BD">
                            <w:pPr>
                              <w:widowControl w:val="0"/>
                              <w:autoSpaceDE w:val="0"/>
                              <w:autoSpaceDN w:val="0"/>
                              <w:adjustRightInd w:val="0"/>
                              <w:rPr>
                                <w:rFonts w:cs="Times New Roman"/>
                                <w:sz w:val="20"/>
                                <w:szCs w:val="20"/>
                              </w:rPr>
                            </w:pPr>
                            <w:r w:rsidRPr="00FF0F9D">
                              <w:rPr>
                                <w:rFonts w:cs="Times New Roman"/>
                              </w:rPr>
                              <w:t xml:space="preserve">cc: </w:t>
                            </w:r>
                            <w:r w:rsidRPr="00FF0F9D">
                              <w:rPr>
                                <w:rFonts w:cs="Times New Roman"/>
                              </w:rPr>
                              <w:tab/>
                            </w:r>
                            <w:r w:rsidRPr="00EE441A">
                              <w:rPr>
                                <w:rFonts w:cs="Times New Roman"/>
                                <w:sz w:val="20"/>
                                <w:szCs w:val="20"/>
                              </w:rPr>
                              <w:t xml:space="preserve">Linda Nguy, Western Center on Law and Poverty, </w:t>
                            </w:r>
                            <w:hyperlink r:id="rId6" w:history="1">
                              <w:r w:rsidRPr="00EE441A">
                                <w:rPr>
                                  <w:rFonts w:cs="Times New Roman"/>
                                  <w:sz w:val="20"/>
                                  <w:szCs w:val="20"/>
                                </w:rPr>
                                <w:t>LNguy@wclp.org</w:t>
                              </w:r>
                            </w:hyperlink>
                            <w:r w:rsidRPr="00EE441A">
                              <w:rPr>
                                <w:rFonts w:cs="Times New Roman"/>
                                <w:sz w:val="20"/>
                                <w:szCs w:val="20"/>
                              </w:rPr>
                              <w:t xml:space="preserve"> </w:t>
                            </w:r>
                          </w:p>
                          <w:p w:rsidR="000F50BD" w:rsidRPr="00EE441A" w:rsidRDefault="000F50BD" w:rsidP="000F50BD">
                            <w:pPr>
                              <w:widowControl w:val="0"/>
                              <w:autoSpaceDE w:val="0"/>
                              <w:autoSpaceDN w:val="0"/>
                              <w:adjustRightInd w:val="0"/>
                              <w:ind w:firstLine="720"/>
                              <w:rPr>
                                <w:rFonts w:cs="Times New Roman"/>
                                <w:sz w:val="20"/>
                                <w:szCs w:val="20"/>
                              </w:rPr>
                            </w:pPr>
                            <w:proofErr w:type="spellStart"/>
                            <w:r w:rsidRPr="00EE441A">
                              <w:rPr>
                                <w:rFonts w:cs="Times New Roman"/>
                                <w:sz w:val="20"/>
                                <w:szCs w:val="20"/>
                              </w:rPr>
                              <w:t>Salena</w:t>
                            </w:r>
                            <w:proofErr w:type="spellEnd"/>
                            <w:r w:rsidRPr="00EE441A">
                              <w:rPr>
                                <w:rFonts w:cs="Times New Roman"/>
                                <w:sz w:val="20"/>
                                <w:szCs w:val="20"/>
                              </w:rPr>
                              <w:t xml:space="preserve"> Copeland, Executive Director, Lega</w:t>
                            </w:r>
                            <w:r w:rsidR="00EE441A" w:rsidRPr="00EE441A">
                              <w:rPr>
                                <w:rFonts w:cs="Times New Roman"/>
                                <w:sz w:val="20"/>
                                <w:szCs w:val="20"/>
                              </w:rPr>
                              <w:t>l Aid Association of California</w:t>
                            </w:r>
                            <w:r w:rsidRPr="00EE441A">
                              <w:rPr>
                                <w:rFonts w:cs="Times New Roman"/>
                                <w:sz w:val="20"/>
                                <w:szCs w:val="20"/>
                              </w:rPr>
                              <w:t xml:space="preserve"> </w:t>
                            </w:r>
                          </w:p>
                          <w:p w:rsidR="007717B5" w:rsidRDefault="007717B5" w:rsidP="007717B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D74E1F" id="_x0000_t202" coordsize="21600,21600" o:spt="202" path="m,l,21600r21600,l21600,xe">
                <v:stroke joinstyle="miter"/>
                <v:path gradientshapeok="t" o:connecttype="rect"/>
              </v:shapetype>
              <v:shape id="Text Box 2" o:spid="_x0000_s1026" type="#_x0000_t202" style="position:absolute;margin-left:48pt;margin-top:8.85pt;width:516.9pt;height:519.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" filled="f" stroked="f">
                <v:textbox style="mso-next-textbox:#Text Box 1">
                  <w:txbxContent>
                    <w:p w:rsidR="000F50BD" w:rsidRPr="00FF0F9D" w:rsidRDefault="00EE441A" w:rsidP="000F50BD">
                      <w:pPr>
                        <w:rPr>
                          <w:rFonts w:cs="Times New Roman"/>
                        </w:rPr>
                      </w:pPr>
                      <w:r>
                        <w:rPr>
                          <w:rFonts w:cs="Times New Roman"/>
                        </w:rPr>
                        <w:t>March 21</w:t>
                      </w:r>
                      <w:r w:rsidR="000F50BD" w:rsidRPr="00FF0F9D">
                        <w:rPr>
                          <w:rFonts w:cs="Times New Roman"/>
                        </w:rPr>
                        <w:t>, 2025</w:t>
                      </w:r>
                    </w:p>
                    <w:p w:rsidR="000F50BD" w:rsidRDefault="000F50BD" w:rsidP="000F50BD">
                      <w:pPr>
                        <w:pStyle w:val="NoSpacing"/>
                        <w:rPr>
                          <w:rFonts w:asciiTheme="minorHAnsi" w:hAnsiTheme="minorHAnsi"/>
                        </w:rPr>
                      </w:pPr>
                    </w:p>
                    <w:p w:rsidR="00EE441A" w:rsidRDefault="00EE441A" w:rsidP="000F50BD">
                      <w:pPr>
                        <w:pStyle w:val="NoSpacing"/>
                        <w:rPr>
                          <w:rFonts w:asciiTheme="minorHAnsi" w:hAnsiTheme="minorHAnsi"/>
                        </w:rPr>
                      </w:pPr>
                    </w:p>
                    <w:p w:rsidR="00EE441A" w:rsidRPr="00FF0F9D" w:rsidRDefault="00EE441A" w:rsidP="000F50BD">
                      <w:pPr>
                        <w:pStyle w:val="NoSpacing"/>
                        <w:rPr>
                          <w:rFonts w:asciiTheme="minorHAnsi" w:hAnsiTheme="minorHAnsi"/>
                        </w:rPr>
                      </w:pPr>
                      <w:bookmarkStart w:id="1" w:name="_GoBack"/>
                      <w:bookmarkEnd w:id="1"/>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Genevieve Richardson</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Bay Area Legal Aid </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Heather Hostler</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California Indian Legal Services </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Jessica Jewell</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California Rural Legal Assistance, Inc.</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Michelle </w:t>
                      </w:r>
                      <w:proofErr w:type="spellStart"/>
                      <w:r w:rsidRPr="00FF0F9D">
                        <w:rPr>
                          <w:rFonts w:cs="Times New Roman"/>
                          <w:color w:val="000000"/>
                        </w:rPr>
                        <w:t>Kezirian</w:t>
                      </w:r>
                      <w:proofErr w:type="spellEnd"/>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Central California Legal Services </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Kate Marr</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Community Legal Aid SoCal </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Valentin Narvaez</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Greater Bakersfield Legal Assistance</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 </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Tessie </w:t>
                      </w:r>
                      <w:proofErr w:type="spellStart"/>
                      <w:r w:rsidRPr="00FF0F9D">
                        <w:rPr>
                          <w:rFonts w:cs="Times New Roman"/>
                          <w:color w:val="000000"/>
                        </w:rPr>
                        <w:t>Solorzano</w:t>
                      </w:r>
                      <w:proofErr w:type="spellEnd"/>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Inland Counties Legal Services</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 </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Silvia Argueta</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Legal Aid Foundation of Los Angeles </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Joanne </w:t>
                      </w:r>
                      <w:proofErr w:type="spellStart"/>
                      <w:r w:rsidRPr="00FF0F9D">
                        <w:rPr>
                          <w:rFonts w:cs="Times New Roman"/>
                          <w:color w:val="000000"/>
                        </w:rPr>
                        <w:t>Franciscus</w:t>
                      </w:r>
                      <w:proofErr w:type="spellEnd"/>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Legal Aid Society of San Diego, Inc.</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 </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Gary Smith</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Legal Services of Northern California</w:t>
                      </w:r>
                    </w:p>
                    <w:p w:rsidR="000F50BD" w:rsidRPr="00FF0F9D" w:rsidRDefault="000F50BD" w:rsidP="000F50BD">
                      <w:pPr>
                        <w:autoSpaceDE w:val="0"/>
                        <w:autoSpaceDN w:val="0"/>
                        <w:adjustRightInd w:val="0"/>
                        <w:jc w:val="both"/>
                        <w:rPr>
                          <w:rFonts w:cs="Times New Roman"/>
                          <w:color w:val="000000"/>
                        </w:rPr>
                      </w:pPr>
                    </w:p>
                    <w:p w:rsidR="000F50BD" w:rsidRPr="00FF0F9D" w:rsidRDefault="000F50BD" w:rsidP="000F50BD">
                      <w:pPr>
                        <w:rPr>
                          <w:rFonts w:cs="Times New Roman"/>
                          <w:color w:val="000000"/>
                        </w:rPr>
                      </w:pPr>
                      <w:r w:rsidRPr="00FF0F9D">
                        <w:rPr>
                          <w:rFonts w:cs="Times New Roman"/>
                          <w:color w:val="000000"/>
                        </w:rPr>
                        <w:t xml:space="preserve">Yvonne </w:t>
                      </w:r>
                      <w:proofErr w:type="spellStart"/>
                      <w:r w:rsidRPr="00FF0F9D">
                        <w:rPr>
                          <w:rFonts w:cs="Times New Roman"/>
                          <w:color w:val="000000"/>
                        </w:rPr>
                        <w:t>Mariajimenez</w:t>
                      </w:r>
                      <w:proofErr w:type="spellEnd"/>
                    </w:p>
                    <w:p w:rsidR="000F50BD" w:rsidRPr="00FF0F9D" w:rsidRDefault="000F50BD" w:rsidP="000F50BD">
                      <w:pPr>
                        <w:rPr>
                          <w:rFonts w:cs="Times New Roman"/>
                          <w:color w:val="000000"/>
                        </w:rPr>
                      </w:pPr>
                      <w:r w:rsidRPr="00FF0F9D">
                        <w:rPr>
                          <w:rFonts w:cs="Times New Roman"/>
                          <w:color w:val="000000"/>
                        </w:rPr>
                        <w:t>Neighborhood Legal Services of Los Angeles</w:t>
                      </w:r>
                    </w:p>
                    <w:p w:rsidR="000F50BD" w:rsidRPr="00FB1BCF" w:rsidRDefault="000F50BD" w:rsidP="000F50BD">
                      <w:pPr>
                        <w:rPr>
                          <w:rFonts w:ascii="Times New Roman" w:hAnsi="Times New Roman" w:cs="Times New Roman"/>
                        </w:rPr>
                      </w:pPr>
                    </w:p>
                    <w:p w:rsidR="000F50BD" w:rsidRDefault="000F50BD" w:rsidP="000F50BD">
                      <w:pPr>
                        <w:rPr>
                          <w:rFonts w:ascii="Times New Roman" w:hAnsi="Times New Roman" w:cs="Times New Roman"/>
                          <w:b/>
                        </w:rPr>
                      </w:pPr>
                    </w:p>
                    <w:p w:rsidR="000F50BD" w:rsidRDefault="000F50BD" w:rsidP="000F50BD">
                      <w:pPr>
                        <w:rPr>
                          <w:rFonts w:ascii="Times New Roman" w:hAnsi="Times New Roman" w:cs="Times New Roman"/>
                          <w:b/>
                        </w:rPr>
                      </w:pPr>
                    </w:p>
                    <w:p w:rsidR="000F50BD" w:rsidRPr="00FF0F9D" w:rsidRDefault="000F50BD" w:rsidP="000F50BD">
                      <w:pPr>
                        <w:rPr>
                          <w:rFonts w:cs="Times New Roman"/>
                          <w:b/>
                        </w:rPr>
                      </w:pPr>
                      <w:r w:rsidRPr="00FF0F9D">
                        <w:rPr>
                          <w:rFonts w:cs="Times New Roman"/>
                          <w:b/>
                        </w:rPr>
                        <w:t>Re: Invitation to Legal Service Organizations to Participate in Budget</w:t>
                      </w:r>
                    </w:p>
                    <w:p w:rsidR="000F50BD" w:rsidRPr="00FF0F9D" w:rsidRDefault="000F50BD" w:rsidP="000F50BD">
                      <w:pPr>
                        <w:rPr>
                          <w:rFonts w:cs="Times New Roman"/>
                        </w:rPr>
                      </w:pPr>
                    </w:p>
                    <w:p w:rsidR="000F50BD" w:rsidRPr="00FF0F9D" w:rsidRDefault="000F50BD" w:rsidP="000F50BD">
                      <w:pPr>
                        <w:autoSpaceDE w:val="0"/>
                        <w:autoSpaceDN w:val="0"/>
                        <w:adjustRightInd w:val="0"/>
                        <w:jc w:val="both"/>
                        <w:rPr>
                          <w:rFonts w:cs="Times New Roman"/>
                          <w:color w:val="000000"/>
                        </w:rPr>
                      </w:pPr>
                      <w:r w:rsidRPr="00FF0F9D">
                        <w:rPr>
                          <w:rFonts w:cs="Times New Roman"/>
                        </w:rPr>
                        <w:t xml:space="preserve">Dear </w:t>
                      </w:r>
                      <w:r w:rsidR="00FF0F9D" w:rsidRPr="00FF0F9D">
                        <w:rPr>
                          <w:rFonts w:cs="Times New Roman"/>
                          <w:color w:val="000000"/>
                        </w:rPr>
                        <w:t>Executive Directors of Legal A</w:t>
                      </w:r>
                      <w:r w:rsidRPr="00FF0F9D">
                        <w:rPr>
                          <w:rFonts w:cs="Times New Roman"/>
                          <w:color w:val="000000"/>
                        </w:rPr>
                        <w:t>id programs:</w:t>
                      </w:r>
                    </w:p>
                    <w:p w:rsidR="000F50BD" w:rsidRPr="00FF0F9D" w:rsidRDefault="000F50BD" w:rsidP="000F50BD">
                      <w:pPr>
                        <w:rPr>
                          <w:rFonts w:cs="Times New Roman"/>
                        </w:rPr>
                      </w:pPr>
                    </w:p>
                    <w:p w:rsidR="000F50BD" w:rsidRPr="00FF0F9D" w:rsidRDefault="000F50BD" w:rsidP="000F50BD">
                      <w:pPr>
                        <w:rPr>
                          <w:rFonts w:cs="Times New Roman"/>
                        </w:rPr>
                      </w:pPr>
                      <w:r w:rsidRPr="00FF0F9D">
                        <w:rPr>
                          <w:rFonts w:cs="Times New Roman"/>
                        </w:rPr>
                        <w:t>Please consider this an official request that representatives from California’s Legal Services Corporations (LSC) – funded programs provide, in written and/or oral form, to my office information and input regarding the 2025-26 Budget.</w:t>
                      </w:r>
                    </w:p>
                    <w:p w:rsidR="000F50BD" w:rsidRPr="00FF0F9D" w:rsidRDefault="000F50BD" w:rsidP="000F50BD">
                      <w:pPr>
                        <w:rPr>
                          <w:rFonts w:cs="Times New Roman"/>
                        </w:rPr>
                      </w:pPr>
                    </w:p>
                    <w:p w:rsidR="000F50BD" w:rsidRPr="00FF0F9D" w:rsidRDefault="000F50BD" w:rsidP="000F50BD">
                      <w:pPr>
                        <w:rPr>
                          <w:rFonts w:cs="Times New Roman"/>
                        </w:rPr>
                      </w:pPr>
                      <w:r w:rsidRPr="00FF0F9D">
                        <w:rPr>
                          <w:rFonts w:cs="Times New Roman"/>
                        </w:rPr>
                        <w:t>The information provided can either be in writing or in oral form. My office will share the programs’ communication with other legislative staff, committee, agencies and the executive branch as we deem appropriate.</w:t>
                      </w:r>
                    </w:p>
                    <w:p w:rsidR="000F50BD" w:rsidRPr="00FF0F9D" w:rsidRDefault="000F50BD" w:rsidP="000F50BD">
                      <w:pPr>
                        <w:rPr>
                          <w:rFonts w:cs="Times New Roman"/>
                        </w:rPr>
                      </w:pPr>
                    </w:p>
                    <w:p w:rsidR="000F50BD" w:rsidRPr="00FF0F9D" w:rsidRDefault="000F50BD" w:rsidP="000F50BD">
                      <w:pPr>
                        <w:rPr>
                          <w:rFonts w:cs="Times New Roman"/>
                        </w:rPr>
                      </w:pPr>
                      <w:r w:rsidRPr="00FF0F9D">
                        <w:rPr>
                          <w:rFonts w:cs="Times New Roman"/>
                        </w:rPr>
                        <w:t>We understand that the LSC-funded programs in California are:</w:t>
                      </w:r>
                    </w:p>
                    <w:p w:rsidR="000F50BD" w:rsidRPr="00FF0F9D" w:rsidRDefault="000F50BD" w:rsidP="000F50BD">
                      <w:pPr>
                        <w:rPr>
                          <w:rFonts w:cs="Times New Roman"/>
                        </w:rPr>
                      </w:pPr>
                    </w:p>
                    <w:p w:rsidR="000F50BD" w:rsidRPr="00FF0F9D" w:rsidRDefault="000F50BD" w:rsidP="000F50BD">
                      <w:pPr>
                        <w:rPr>
                          <w:rFonts w:cs="Times New Roman"/>
                        </w:rPr>
                      </w:pPr>
                      <w:r w:rsidRPr="00FF0F9D">
                        <w:rPr>
                          <w:rFonts w:cs="Times New Roman"/>
                        </w:rPr>
                        <w:t>Bay Area Legal Aid</w:t>
                      </w:r>
                      <w:r w:rsidRPr="00FF0F9D">
                        <w:rPr>
                          <w:rFonts w:cs="Times New Roman"/>
                        </w:rPr>
                        <w:tab/>
                      </w:r>
                      <w:r w:rsidRPr="00FF0F9D">
                        <w:rPr>
                          <w:rFonts w:cs="Times New Roman"/>
                        </w:rPr>
                        <w:tab/>
                      </w:r>
                      <w:r w:rsidRPr="00FF0F9D">
                        <w:rPr>
                          <w:rFonts w:cs="Times New Roman"/>
                        </w:rPr>
                        <w:tab/>
                      </w:r>
                      <w:r w:rsidRPr="00FF0F9D">
                        <w:rPr>
                          <w:rFonts w:cs="Times New Roman"/>
                        </w:rPr>
                        <w:tab/>
                        <w:t>Inland County Legal Services</w:t>
                      </w:r>
                    </w:p>
                    <w:p w:rsidR="000F50BD" w:rsidRPr="00FF0F9D" w:rsidRDefault="000F50BD" w:rsidP="000F50BD">
                      <w:pPr>
                        <w:rPr>
                          <w:rFonts w:cs="Times New Roman"/>
                        </w:rPr>
                      </w:pPr>
                      <w:r w:rsidRPr="00FF0F9D">
                        <w:rPr>
                          <w:rFonts w:cs="Times New Roman"/>
                        </w:rPr>
                        <w:t>California Indian Legal Services</w:t>
                      </w:r>
                      <w:r w:rsidRPr="00FF0F9D">
                        <w:rPr>
                          <w:rFonts w:cs="Times New Roman"/>
                        </w:rPr>
                        <w:tab/>
                      </w:r>
                      <w:r w:rsidRPr="00FF0F9D">
                        <w:rPr>
                          <w:rFonts w:cs="Times New Roman"/>
                        </w:rPr>
                        <w:tab/>
                        <w:t>Legal Aid Foundation of Los Angeles</w:t>
                      </w:r>
                    </w:p>
                    <w:p w:rsidR="000F50BD" w:rsidRPr="00FF0F9D" w:rsidRDefault="000F50BD" w:rsidP="000F50BD">
                      <w:pPr>
                        <w:rPr>
                          <w:rFonts w:cs="Times New Roman"/>
                        </w:rPr>
                      </w:pPr>
                      <w:r w:rsidRPr="00FF0F9D">
                        <w:rPr>
                          <w:rFonts w:cs="Times New Roman"/>
                        </w:rPr>
                        <w:t>California Rural Legal Assistance, Inc.</w:t>
                      </w:r>
                      <w:r w:rsidRPr="00FF0F9D">
                        <w:rPr>
                          <w:rFonts w:cs="Times New Roman"/>
                        </w:rPr>
                        <w:tab/>
                        <w:t>Legal Aid Society of San Diego, Inc.</w:t>
                      </w:r>
                    </w:p>
                    <w:p w:rsidR="000F50BD" w:rsidRPr="00FF0F9D" w:rsidRDefault="000F50BD" w:rsidP="000F50BD">
                      <w:pPr>
                        <w:rPr>
                          <w:rFonts w:cs="Times New Roman"/>
                        </w:rPr>
                      </w:pPr>
                      <w:r w:rsidRPr="00FF0F9D">
                        <w:rPr>
                          <w:rFonts w:cs="Times New Roman"/>
                        </w:rPr>
                        <w:t>Central California Legal Services</w:t>
                      </w:r>
                      <w:r w:rsidRPr="00FF0F9D">
                        <w:rPr>
                          <w:rFonts w:cs="Times New Roman"/>
                        </w:rPr>
                        <w:tab/>
                      </w:r>
                      <w:r w:rsidRPr="00FF0F9D">
                        <w:rPr>
                          <w:rFonts w:cs="Times New Roman"/>
                        </w:rPr>
                        <w:tab/>
                        <w:t>Legal Services of Northern California</w:t>
                      </w:r>
                    </w:p>
                    <w:p w:rsidR="000F50BD" w:rsidRPr="00FF0F9D" w:rsidRDefault="000F50BD" w:rsidP="000F50BD">
                      <w:pPr>
                        <w:autoSpaceDE w:val="0"/>
                        <w:autoSpaceDN w:val="0"/>
                        <w:adjustRightInd w:val="0"/>
                        <w:jc w:val="both"/>
                        <w:rPr>
                          <w:rFonts w:cs="Times New Roman"/>
                          <w:color w:val="000000"/>
                        </w:rPr>
                      </w:pPr>
                      <w:r w:rsidRPr="00FF0F9D">
                        <w:rPr>
                          <w:rFonts w:cs="Times New Roman"/>
                          <w:color w:val="000000"/>
                        </w:rPr>
                        <w:t xml:space="preserve">Community Legal Aid SoCal </w:t>
                      </w:r>
                      <w:r w:rsidRPr="00FF0F9D">
                        <w:rPr>
                          <w:rFonts w:cs="Times New Roman"/>
                          <w:color w:val="000000"/>
                        </w:rPr>
                        <w:tab/>
                        <w:t xml:space="preserve">                        </w:t>
                      </w:r>
                      <w:r w:rsidR="00FF0F9D">
                        <w:rPr>
                          <w:rFonts w:cs="Times New Roman"/>
                          <w:color w:val="000000"/>
                        </w:rPr>
                        <w:t xml:space="preserve">   </w:t>
                      </w:r>
                      <w:r w:rsidRPr="00FF0F9D">
                        <w:rPr>
                          <w:rFonts w:cs="Times New Roman"/>
                        </w:rPr>
                        <w:t>Neighborhood Legal Services of Los Angeles</w:t>
                      </w:r>
                    </w:p>
                    <w:p w:rsidR="000F50BD" w:rsidRPr="00FF0F9D" w:rsidRDefault="000F50BD" w:rsidP="000F50BD">
                      <w:pPr>
                        <w:rPr>
                          <w:rFonts w:cs="Times New Roman"/>
                        </w:rPr>
                      </w:pPr>
                      <w:r w:rsidRPr="00FF0F9D">
                        <w:rPr>
                          <w:rFonts w:cs="Times New Roman"/>
                        </w:rPr>
                        <w:t>Greater Bakersfield Legal Assistance</w:t>
                      </w:r>
                      <w:r w:rsidRPr="00FF0F9D">
                        <w:rPr>
                          <w:rFonts w:cs="Times New Roman"/>
                        </w:rPr>
                        <w:tab/>
                      </w:r>
                      <w:r w:rsidRPr="00FF0F9D">
                        <w:rPr>
                          <w:rFonts w:cs="Times New Roman"/>
                        </w:rPr>
                        <w:tab/>
                      </w:r>
                    </w:p>
                    <w:p w:rsidR="000F50BD" w:rsidRPr="00FF0F9D" w:rsidRDefault="000F50BD" w:rsidP="000F50BD">
                      <w:pPr>
                        <w:rPr>
                          <w:rFonts w:cs="Times New Roman"/>
                        </w:rPr>
                      </w:pPr>
                    </w:p>
                    <w:p w:rsidR="000F50BD" w:rsidRPr="00FF0F9D" w:rsidRDefault="000F50BD" w:rsidP="000F50BD">
                      <w:pPr>
                        <w:rPr>
                          <w:rFonts w:cs="Times New Roman"/>
                        </w:rPr>
                      </w:pPr>
                      <w:r w:rsidRPr="00FF0F9D">
                        <w:rPr>
                          <w:rFonts w:cs="Times New Roman"/>
                        </w:rPr>
                        <w:t>Thank you for providing important information on this budget and legislative session.</w:t>
                      </w:r>
                    </w:p>
                    <w:p w:rsidR="000F50BD" w:rsidRPr="00FF0F9D" w:rsidRDefault="000F50BD" w:rsidP="000F50BD">
                      <w:pPr>
                        <w:rPr>
                          <w:rFonts w:cs="Times New Roman"/>
                        </w:rPr>
                      </w:pPr>
                    </w:p>
                    <w:p w:rsidR="000F50BD" w:rsidRPr="00FF0F9D" w:rsidRDefault="000F50BD" w:rsidP="000F50BD">
                      <w:pPr>
                        <w:rPr>
                          <w:rFonts w:cs="Times New Roman"/>
                        </w:rPr>
                      </w:pPr>
                      <w:r w:rsidRPr="00FF0F9D">
                        <w:rPr>
                          <w:rFonts w:cs="Times New Roman"/>
                        </w:rPr>
                        <w:t>Sincerely,</w:t>
                      </w:r>
                    </w:p>
                    <w:p w:rsidR="000F50BD" w:rsidRPr="00FF0F9D" w:rsidRDefault="000F50BD" w:rsidP="000F50BD"/>
                    <w:p w:rsidR="00FF0F9D" w:rsidRPr="00FF0F9D" w:rsidRDefault="00FF0F9D" w:rsidP="00FF0F9D">
                      <w:r w:rsidRPr="00FF0F9D">
                        <w:rPr>
                          <w:noProof/>
                        </w:rPr>
                        <w:drawing>
                          <wp:inline distT="0" distB="0" distL="0" distR="0" wp14:anchorId="01FEE9FC" wp14:editId="2B631F3F">
                            <wp:extent cx="1816100" cy="641350"/>
                            <wp:effectExtent l="0" t="0" r="0" b="6350"/>
                            <wp:docPr id="3" name="Picture 3" descr="Senator Wiener Digital 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nator Wiener Digital Signatur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16100" cy="641350"/>
                                    </a:xfrm>
                                    <a:prstGeom prst="rect">
                                      <a:avLst/>
                                    </a:prstGeom>
                                    <a:noFill/>
                                    <a:ln>
                                      <a:noFill/>
                                    </a:ln>
                                  </pic:spPr>
                                </pic:pic>
                              </a:graphicData>
                            </a:graphic>
                          </wp:inline>
                        </w:drawing>
                      </w:r>
                    </w:p>
                    <w:p w:rsidR="00FF0F9D" w:rsidRPr="00FF0F9D" w:rsidRDefault="00FF0F9D" w:rsidP="00FF0F9D">
                      <w:pPr>
                        <w:rPr>
                          <w:b/>
                        </w:rPr>
                      </w:pPr>
                      <w:r w:rsidRPr="00FF0F9D">
                        <w:rPr>
                          <w:b/>
                        </w:rPr>
                        <w:t>Scott Wiener</w:t>
                      </w:r>
                    </w:p>
                    <w:p w:rsidR="00FF0F9D" w:rsidRPr="00FF0F9D" w:rsidRDefault="00FF0F9D" w:rsidP="00FF0F9D">
                      <w:r w:rsidRPr="00FF0F9D">
                        <w:t>Senator, 11</w:t>
                      </w:r>
                      <w:r w:rsidRPr="00FF0F9D">
                        <w:rPr>
                          <w:vertAlign w:val="superscript"/>
                        </w:rPr>
                        <w:t>th</w:t>
                      </w:r>
                      <w:r w:rsidRPr="00FF0F9D">
                        <w:t xml:space="preserve"> District</w:t>
                      </w:r>
                    </w:p>
                    <w:p w:rsidR="000F50BD" w:rsidRDefault="000F50BD" w:rsidP="000F50BD"/>
                    <w:p w:rsidR="00EE441A" w:rsidRPr="00FF0F9D" w:rsidRDefault="00EE441A" w:rsidP="000F50BD"/>
                    <w:p w:rsidR="000F50BD" w:rsidRPr="00EE441A" w:rsidRDefault="000F50BD" w:rsidP="000F50BD">
                      <w:pPr>
                        <w:widowControl w:val="0"/>
                        <w:autoSpaceDE w:val="0"/>
                        <w:autoSpaceDN w:val="0"/>
                        <w:adjustRightInd w:val="0"/>
                        <w:rPr>
                          <w:rFonts w:cs="Times New Roman"/>
                          <w:sz w:val="20"/>
                          <w:szCs w:val="20"/>
                        </w:rPr>
                      </w:pPr>
                      <w:r w:rsidRPr="00FF0F9D">
                        <w:rPr>
                          <w:rFonts w:cs="Times New Roman"/>
                        </w:rPr>
                        <w:t xml:space="preserve">cc: </w:t>
                      </w:r>
                      <w:r w:rsidRPr="00FF0F9D">
                        <w:rPr>
                          <w:rFonts w:cs="Times New Roman"/>
                        </w:rPr>
                        <w:tab/>
                      </w:r>
                      <w:r w:rsidRPr="00EE441A">
                        <w:rPr>
                          <w:rFonts w:cs="Times New Roman"/>
                          <w:sz w:val="20"/>
                          <w:szCs w:val="20"/>
                        </w:rPr>
                        <w:t xml:space="preserve">Linda Nguy, Western Center on Law and Poverty, </w:t>
                      </w:r>
                      <w:hyperlink r:id="rId7" w:history="1">
                        <w:r w:rsidRPr="00EE441A">
                          <w:rPr>
                            <w:rFonts w:cs="Times New Roman"/>
                            <w:sz w:val="20"/>
                            <w:szCs w:val="20"/>
                          </w:rPr>
                          <w:t>LNguy@wclp.org</w:t>
                        </w:r>
                      </w:hyperlink>
                      <w:r w:rsidRPr="00EE441A">
                        <w:rPr>
                          <w:rFonts w:cs="Times New Roman"/>
                          <w:sz w:val="20"/>
                          <w:szCs w:val="20"/>
                        </w:rPr>
                        <w:t xml:space="preserve"> </w:t>
                      </w:r>
                    </w:p>
                    <w:p w:rsidR="000F50BD" w:rsidRPr="00EE441A" w:rsidRDefault="000F50BD" w:rsidP="000F50BD">
                      <w:pPr>
                        <w:widowControl w:val="0"/>
                        <w:autoSpaceDE w:val="0"/>
                        <w:autoSpaceDN w:val="0"/>
                        <w:adjustRightInd w:val="0"/>
                        <w:ind w:firstLine="720"/>
                        <w:rPr>
                          <w:rFonts w:cs="Times New Roman"/>
                          <w:sz w:val="20"/>
                          <w:szCs w:val="20"/>
                        </w:rPr>
                      </w:pPr>
                      <w:proofErr w:type="spellStart"/>
                      <w:r w:rsidRPr="00EE441A">
                        <w:rPr>
                          <w:rFonts w:cs="Times New Roman"/>
                          <w:sz w:val="20"/>
                          <w:szCs w:val="20"/>
                        </w:rPr>
                        <w:t>Salena</w:t>
                      </w:r>
                      <w:proofErr w:type="spellEnd"/>
                      <w:r w:rsidRPr="00EE441A">
                        <w:rPr>
                          <w:rFonts w:cs="Times New Roman"/>
                          <w:sz w:val="20"/>
                          <w:szCs w:val="20"/>
                        </w:rPr>
                        <w:t xml:space="preserve"> Copeland, Executive Director, Lega</w:t>
                      </w:r>
                      <w:r w:rsidR="00EE441A" w:rsidRPr="00EE441A">
                        <w:rPr>
                          <w:rFonts w:cs="Times New Roman"/>
                          <w:sz w:val="20"/>
                          <w:szCs w:val="20"/>
                        </w:rPr>
                        <w:t>l Aid Association of California</w:t>
                      </w:r>
                      <w:r w:rsidRPr="00EE441A">
                        <w:rPr>
                          <w:rFonts w:cs="Times New Roman"/>
                          <w:sz w:val="20"/>
                          <w:szCs w:val="20"/>
                        </w:rPr>
                        <w:t xml:space="preserve"> </w:t>
                      </w:r>
                    </w:p>
                    <w:p w:rsidR="007717B5" w:rsidRDefault="007717B5" w:rsidP="007717B5"/>
                  </w:txbxContent>
                </v:textbox>
                <w10:wrap type="square"/>
              </v:shape>
            </w:pict>
          </mc:Fallback>
        </mc:AlternateContent>
      </w:r>
      <w:r w:rsidR="007717B5">
        <w:br w:type="page"/>
      </w:r>
    </w:p>
    <w:p w:rsidR="009F652D" w:rsidRPr="007717B5" w:rsidRDefault="00552097" w:rsidP="007717B5">
      <w:r>
        <w:rPr>
          <w:rFonts w:hint="eastAsia"/>
          <w:noProof/>
        </w:rPr>
        <w:lastRenderedPageBreak/>
        <mc:AlternateContent>
          <mc:Choice Requires="wps">
            <w:drawing>
              <wp:anchor distT="0" distB="0" distL="114300" distR="114300" simplePos="0" relativeHeight="251661312" behindDoc="0" locked="0" layoutInCell="1" allowOverlap="1" wp14:anchorId="611BD5CA" wp14:editId="03E58253">
                <wp:simplePos x="0" y="0"/>
                <wp:positionH relativeFrom="column">
                  <wp:posOffset>597242</wp:posOffset>
                </wp:positionH>
                <wp:positionV relativeFrom="paragraph">
                  <wp:posOffset>445135</wp:posOffset>
                </wp:positionV>
                <wp:extent cx="6565265" cy="916686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6565265" cy="916686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linkedTxbx id="1" seq="1"/>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1BD5CA" id="Text Box 1" o:spid="_x0000_s1027" type="#_x0000_t202" style="position:absolute;margin-left:47.05pt;margin-top:35.05pt;width:516.95pt;height:72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" filled="f" stroked="f">
                <v:textbox>
                  <w:txbxContent/>
                </v:textbox>
                <w10:wrap type="square"/>
              </v:shape>
            </w:pict>
          </mc:Fallback>
        </mc:AlternateContent>
      </w:r>
    </w:p>
    <w:sectPr w:rsidR="009F652D" w:rsidRPr="007717B5" w:rsidSect="00CE50EC">
      <w:pgSz w:w="12240" w:h="15840"/>
      <w:pgMar w:top="0" w:right="0" w:bottom="0" w:left="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50BD"/>
    <w:rsid w:val="000F50BD"/>
    <w:rsid w:val="001C5387"/>
    <w:rsid w:val="004A6C7C"/>
    <w:rsid w:val="00552097"/>
    <w:rsid w:val="005554E5"/>
    <w:rsid w:val="005E72AA"/>
    <w:rsid w:val="006A37C6"/>
    <w:rsid w:val="007717B5"/>
    <w:rsid w:val="007C3449"/>
    <w:rsid w:val="007D7021"/>
    <w:rsid w:val="008A3666"/>
    <w:rsid w:val="009F652D"/>
    <w:rsid w:val="00A33042"/>
    <w:rsid w:val="00C05108"/>
    <w:rsid w:val="00C7504A"/>
    <w:rsid w:val="00CA35D9"/>
    <w:rsid w:val="00CD3883"/>
    <w:rsid w:val="00CE50EC"/>
    <w:rsid w:val="00DB2B70"/>
    <w:rsid w:val="00E215C3"/>
    <w:rsid w:val="00EC6871"/>
    <w:rsid w:val="00EE441A"/>
    <w:rsid w:val="00FF0F9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E12617F"/>
  <w14:defaultImageDpi w14:val="300"/>
  <w15:docId w15:val="{9A2F4B6C-F3E4-41FB-9039-7ABFEB3A9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50BD"/>
    <w:rPr>
      <w:rFonts w:eastAsiaTheme="minorHAn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E50EC"/>
    <w:rPr>
      <w:rFonts w:ascii="Lucida Grande" w:eastAsiaTheme="minorEastAsia" w:hAnsi="Lucida Grande" w:cs="Lucida Grande"/>
      <w:sz w:val="18"/>
      <w:szCs w:val="18"/>
    </w:rPr>
  </w:style>
  <w:style w:type="character" w:customStyle="1" w:styleId="BalloonTextChar">
    <w:name w:val="Balloon Text Char"/>
    <w:basedOn w:val="DefaultParagraphFont"/>
    <w:link w:val="BalloonText"/>
    <w:uiPriority w:val="99"/>
    <w:semiHidden/>
    <w:rsid w:val="00CE50EC"/>
    <w:rPr>
      <w:rFonts w:ascii="Lucida Grande" w:hAnsi="Lucida Grande" w:cs="Lucida Grande"/>
      <w:sz w:val="18"/>
      <w:szCs w:val="18"/>
    </w:rPr>
  </w:style>
  <w:style w:type="paragraph" w:styleId="NoSpacing">
    <w:name w:val="No Spacing"/>
    <w:uiPriority w:val="1"/>
    <w:qFormat/>
    <w:rsid w:val="000F50BD"/>
    <w:rPr>
      <w:rFonts w:ascii="Times New Roman" w:eastAsiaTheme="minorHAnsi"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LNguy@wclp.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LNguy@wclp.org" TargetMode="External"/><Relationship Id="rId5" Type="http://schemas.openxmlformats.org/officeDocument/2006/relationships/image" Target="media/image2.jpeg"/><Relationship Id="rId4" Type="http://schemas.openxmlformats.org/officeDocument/2006/relationships/image" Target="media/image1.jpg"/><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S:\S11\4.%20Correspondence\SW%20Letterhead%202025.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noFill/>
        <a:ln>
          <a:noFill/>
        </a:ln>
        <a:effectLst/>
        <a:extLst>
          <a:ext uri="{C572A759-6A51-4108-AA02-DFA0A04FC94B}">
            <ma14:wrappingTextBoxFla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el="http://schemas.microsoft.com/office/2019/extlst" xmlns:r="http://schemas.openxmlformats.org/officeDocument/2006/relationships" xmlns:m="http://schemas.openxmlformats.org/officeDocument/2006/math" xmlns:wp14="http://schemas.microsoft.com/office/word/2010/wordprocessingDrawing" xmlns:wp="http://schemas.openxmlformats.org/drawingml/2006/wordprocessingDrawing"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docProps/app.xml><?xml version="1.0" encoding="utf-8"?>
<Properties xmlns="http://schemas.openxmlformats.org/officeDocument/2006/extended-properties" xmlns:vt="http://schemas.openxmlformats.org/officeDocument/2006/docPropsVTypes">
  <Template>SW Letterhead 2025</Template>
  <TotalTime>0</TotalTime>
  <Pages>2</Pages>
  <Words>1</Words>
  <Characters>8</Characters>
  <Application>Microsoft Office Word</Application>
  <DocSecurity>4</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Senate Reprographics</Company>
  <LinksUpToDate>false</LinksUpToDate>
  <CharactersWithSpaces>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Gawde, Radhika</dc:creator>
  <cp:lastModifiedBy>Pfefferkorn, Krista</cp:lastModifiedBy>
  <cp:revision>2</cp:revision>
  <dcterms:created xsi:type="dcterms:W3CDTF">2025-03-22T01:16:00Z</dcterms:created>
  <dcterms:modified xsi:type="dcterms:W3CDTF">2025-03-22T01:16:00Z</dcterms:modified>
</cp:coreProperties>
</file>